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D3CEE4" w14:textId="77777777" w:rsidR="004D6A5D" w:rsidRPr="00C641D0" w:rsidRDefault="004D6A5D" w:rsidP="00811040"/>
    <w:p w14:paraId="56B4B248" w14:textId="77777777" w:rsidR="006A3710" w:rsidRPr="00C641D0" w:rsidRDefault="006A3710" w:rsidP="00811040"/>
    <w:p w14:paraId="6D28497F" w14:textId="77777777" w:rsidR="006A3710" w:rsidRPr="00C641D0" w:rsidRDefault="006A3710" w:rsidP="00811040"/>
    <w:p w14:paraId="3D988912" w14:textId="77777777" w:rsidR="006A3710" w:rsidRPr="00C641D0" w:rsidRDefault="006A3710" w:rsidP="00811040"/>
    <w:p w14:paraId="1FCF3BCD" w14:textId="68361E43" w:rsidR="006A3710" w:rsidRPr="00C641D0" w:rsidRDefault="008D4BB2" w:rsidP="00811040">
      <w:pPr>
        <w:jc w:val="center"/>
      </w:pPr>
      <w:r>
        <w:t xml:space="preserve">How can the Christian </w:t>
      </w:r>
      <w:r w:rsidR="00DA298C">
        <w:t>Health Administrator Balance the impo</w:t>
      </w:r>
      <w:r w:rsidR="00496FE1">
        <w:t xml:space="preserve">rtance of Financial Efficiency and Customer </w:t>
      </w:r>
      <w:r w:rsidR="00B4005B">
        <w:t>Satisfaction?</w:t>
      </w:r>
      <w:r w:rsidR="00496FE1">
        <w:t xml:space="preserve"> </w:t>
      </w:r>
    </w:p>
    <w:p w14:paraId="6C35ED27" w14:textId="49A92C3A" w:rsidR="00CB5B41" w:rsidRPr="00C641D0" w:rsidRDefault="00811040" w:rsidP="00811040">
      <w:pPr>
        <w:jc w:val="center"/>
      </w:pPr>
      <w:r>
        <w:t xml:space="preserve">Student’s </w:t>
      </w:r>
      <w:r w:rsidR="008D4BB2" w:rsidRPr="00C641D0">
        <w:t>Name</w:t>
      </w:r>
      <w:r w:rsidR="00496FE1">
        <w:t xml:space="preserve"> </w:t>
      </w:r>
    </w:p>
    <w:p w14:paraId="6BD7EE85" w14:textId="77777777" w:rsidR="00CB5B41" w:rsidRPr="00C641D0" w:rsidRDefault="008D4BB2" w:rsidP="00811040">
      <w:pPr>
        <w:jc w:val="center"/>
      </w:pPr>
      <w:r w:rsidRPr="00C641D0">
        <w:t>Academic Institution</w:t>
      </w:r>
    </w:p>
    <w:p w14:paraId="55E6602C" w14:textId="775D3B0D" w:rsidR="006A3710" w:rsidRPr="00C641D0" w:rsidRDefault="00811040" w:rsidP="00811040">
      <w:pPr>
        <w:jc w:val="center"/>
      </w:pPr>
      <w:r>
        <w:t>Date</w:t>
      </w:r>
    </w:p>
    <w:p w14:paraId="02045B91" w14:textId="77777777" w:rsidR="006A3710" w:rsidRPr="00C641D0" w:rsidRDefault="006A3710" w:rsidP="00811040">
      <w:pPr>
        <w:jc w:val="center"/>
      </w:pPr>
    </w:p>
    <w:p w14:paraId="7C398C82" w14:textId="77777777" w:rsidR="006A3710" w:rsidRPr="00C641D0" w:rsidRDefault="006A3710" w:rsidP="00811040">
      <w:pPr>
        <w:jc w:val="center"/>
      </w:pPr>
    </w:p>
    <w:p w14:paraId="46D05855" w14:textId="77777777" w:rsidR="00CB5B41" w:rsidRPr="00C641D0" w:rsidRDefault="00CB5B41" w:rsidP="00811040">
      <w:pPr>
        <w:jc w:val="center"/>
      </w:pPr>
    </w:p>
    <w:p w14:paraId="41D97E16" w14:textId="77777777" w:rsidR="00CB5B41" w:rsidRPr="00C641D0" w:rsidRDefault="00CB5B41" w:rsidP="00811040">
      <w:pPr>
        <w:jc w:val="center"/>
      </w:pPr>
    </w:p>
    <w:p w14:paraId="4FC6D73A" w14:textId="77777777" w:rsidR="00CB5B41" w:rsidRPr="00C641D0" w:rsidRDefault="00CB5B41" w:rsidP="00811040">
      <w:pPr>
        <w:jc w:val="center"/>
      </w:pPr>
    </w:p>
    <w:p w14:paraId="1E24A120" w14:textId="77777777" w:rsidR="00CB5B41" w:rsidRPr="00C641D0" w:rsidRDefault="00CB5B41" w:rsidP="00811040"/>
    <w:p w14:paraId="7E46114D" w14:textId="77777777" w:rsidR="00CB5B41" w:rsidRPr="00C641D0" w:rsidRDefault="00CB5B41" w:rsidP="00811040"/>
    <w:p w14:paraId="6112BE84" w14:textId="77777777" w:rsidR="00CB5B41" w:rsidRPr="00C641D0" w:rsidRDefault="00CB5B41" w:rsidP="00811040"/>
    <w:p w14:paraId="2723BE6C" w14:textId="77777777" w:rsidR="00CB5B41" w:rsidRPr="00C641D0" w:rsidRDefault="00CB5B41" w:rsidP="00811040"/>
    <w:p w14:paraId="214D015D" w14:textId="77777777" w:rsidR="00CB5B41" w:rsidRPr="00C641D0" w:rsidRDefault="00CB5B41" w:rsidP="00811040"/>
    <w:p w14:paraId="223A153E" w14:textId="77777777" w:rsidR="00CB5B41" w:rsidRPr="00C641D0" w:rsidRDefault="00CB5B41" w:rsidP="00811040"/>
    <w:p w14:paraId="294DB7CD" w14:textId="77777777" w:rsidR="00CB5B41" w:rsidRPr="00C641D0" w:rsidRDefault="00CB5B41" w:rsidP="00811040"/>
    <w:p w14:paraId="259109DE" w14:textId="77777777" w:rsidR="00CB5B41" w:rsidRPr="00C641D0" w:rsidRDefault="00CB5B41" w:rsidP="00811040"/>
    <w:p w14:paraId="12699352" w14:textId="77777777" w:rsidR="00CB5B41" w:rsidRPr="00C641D0" w:rsidRDefault="00CB5B41" w:rsidP="00811040"/>
    <w:p w14:paraId="230359A0" w14:textId="637E10BD" w:rsidR="00CB5B41" w:rsidRPr="00C641D0" w:rsidRDefault="008D4BB2" w:rsidP="00811040">
      <w:pPr>
        <w:jc w:val="center"/>
      </w:pPr>
      <w:r>
        <w:lastRenderedPageBreak/>
        <w:t xml:space="preserve">How can the Christian Health Administrator Balance the importance of Financial Efficiency and Customer Satisfaction? </w:t>
      </w:r>
    </w:p>
    <w:p w14:paraId="52921F86" w14:textId="4A321D45" w:rsidR="00CB5B41" w:rsidRDefault="008D4BB2" w:rsidP="00811040">
      <w:pPr>
        <w:ind w:firstLine="720"/>
      </w:pPr>
      <w:r>
        <w:t xml:space="preserve">While </w:t>
      </w:r>
      <w:r w:rsidR="00E85006">
        <w:t>Christianity</w:t>
      </w:r>
      <w:r>
        <w:t xml:space="preserve"> requires its members to uphold the higher level of </w:t>
      </w:r>
      <w:r w:rsidR="00E85006">
        <w:t>integrity, transparency</w:t>
      </w:r>
      <w:r>
        <w:t>, and</w:t>
      </w:r>
      <w:r w:rsidR="0077394F">
        <w:t xml:space="preserve"> fair service </w:t>
      </w:r>
      <w:r w:rsidR="00E85006">
        <w:t xml:space="preserve">delivery, </w:t>
      </w:r>
      <w:r w:rsidR="0036239B">
        <w:t>these values</w:t>
      </w:r>
      <w:r w:rsidR="0077394F">
        <w:t xml:space="preserve"> are also essential for the effective management of health </w:t>
      </w:r>
      <w:r w:rsidR="0036239B">
        <w:t>organizations. Healthcare</w:t>
      </w:r>
      <w:r w:rsidR="0077394F">
        <w:t xml:space="preserve"> facilities </w:t>
      </w:r>
      <w:r w:rsidR="0096181F">
        <w:t xml:space="preserve">have different needs placed on </w:t>
      </w:r>
      <w:r w:rsidR="0036239B">
        <w:t>them. The</w:t>
      </w:r>
      <w:r w:rsidR="0096181F">
        <w:t xml:space="preserve"> most challenge faced by </w:t>
      </w:r>
      <w:r w:rsidR="0036239B">
        <w:t>administrators</w:t>
      </w:r>
      <w:r w:rsidR="0096181F">
        <w:t xml:space="preserve"> is how to balance between</w:t>
      </w:r>
      <w:r w:rsidR="005630A3">
        <w:t xml:space="preserve"> customer satisfaction and financial </w:t>
      </w:r>
      <w:r w:rsidR="0036239B">
        <w:t>efficacy</w:t>
      </w:r>
      <w:r w:rsidR="00053EF5" w:rsidRPr="00053EF5">
        <w:t xml:space="preserve"> </w:t>
      </w:r>
      <w:r w:rsidR="00053EF5">
        <w:t>(</w:t>
      </w:r>
      <w:r w:rsidR="00053EF5" w:rsidRPr="00E947F3">
        <w:t>Sadeghi</w:t>
      </w:r>
      <w:r w:rsidR="00053EF5">
        <w:t xml:space="preserve"> et al., </w:t>
      </w:r>
      <w:r w:rsidR="00053EF5" w:rsidRPr="00E947F3">
        <w:t>2013).</w:t>
      </w:r>
      <w:r w:rsidR="0036239B">
        <w:t xml:space="preserve"> Although</w:t>
      </w:r>
      <w:r w:rsidR="005630A3">
        <w:t xml:space="preserve"> the primary goal of health organization is</w:t>
      </w:r>
      <w:r w:rsidR="00A1635D">
        <w:t xml:space="preserve"> </w:t>
      </w:r>
      <w:r w:rsidR="0036239B">
        <w:t>improving</w:t>
      </w:r>
      <w:r w:rsidR="00A1635D">
        <w:t xml:space="preserve"> the patient’s well-being and </w:t>
      </w:r>
      <w:r w:rsidR="0036239B">
        <w:t>health, it</w:t>
      </w:r>
      <w:r w:rsidR="00A1635D">
        <w:t xml:space="preserve"> is also essential to make effective use of the financial resources available for</w:t>
      </w:r>
      <w:r w:rsidR="00435C17">
        <w:t xml:space="preserve"> better service </w:t>
      </w:r>
      <w:r w:rsidR="0036239B">
        <w:t>delivery. This</w:t>
      </w:r>
      <w:r w:rsidR="00435C17">
        <w:t xml:space="preserve"> essay examines how a Christian health administrator can strike a balance between</w:t>
      </w:r>
      <w:r w:rsidR="00E85006">
        <w:t xml:space="preserve"> customer satisfaction and business efficacy. </w:t>
      </w:r>
    </w:p>
    <w:p w14:paraId="66F082E4" w14:textId="3DBD0000" w:rsidR="00A327DB" w:rsidRDefault="008D4BB2" w:rsidP="00811040">
      <w:pPr>
        <w:ind w:firstLine="720"/>
      </w:pPr>
      <w:r>
        <w:t xml:space="preserve">The primary goal of healthcare is to </w:t>
      </w:r>
      <w:r w:rsidR="00F0613D">
        <w:t>provide</w:t>
      </w:r>
      <w:r>
        <w:t xml:space="preserve"> customer-centered services</w:t>
      </w:r>
      <w:r w:rsidR="00F0613D">
        <w:t xml:space="preserve">; </w:t>
      </w:r>
      <w:r>
        <w:t>however,</w:t>
      </w:r>
      <w:r w:rsidR="00F0613D">
        <w:t xml:space="preserve"> </w:t>
      </w:r>
      <w:r>
        <w:t>without proper financial</w:t>
      </w:r>
      <w:r w:rsidR="006A125C">
        <w:t xml:space="preserve"> efficacy within the hospital setting, there will be reduced service delivery.</w:t>
      </w:r>
      <w:r w:rsidR="00F0613D">
        <w:t xml:space="preserve"> </w:t>
      </w:r>
      <w:r w:rsidR="006A32B7">
        <w:t>Christian health administrators can balance customer satisfaction and financial efficiency by defining clearly their goals,</w:t>
      </w:r>
      <w:r w:rsidR="009F1DE3">
        <w:t xml:space="preserve"> </w:t>
      </w:r>
      <w:r w:rsidR="006A32B7">
        <w:t xml:space="preserve">mission, and </w:t>
      </w:r>
      <w:r w:rsidR="00D30033">
        <w:t>vision.</w:t>
      </w:r>
      <w:r w:rsidR="009F1DE3">
        <w:t xml:space="preserve"> </w:t>
      </w:r>
      <w:r w:rsidR="00D30033">
        <w:t xml:space="preserve">They </w:t>
      </w:r>
      <w:r w:rsidR="009F1DE3">
        <w:t>should</w:t>
      </w:r>
      <w:r w:rsidR="00D30033">
        <w:t xml:space="preserve"> indicate the type of services they provide and </w:t>
      </w:r>
      <w:r w:rsidR="00D8396E">
        <w:t xml:space="preserve">strive to match the cost to the service </w:t>
      </w:r>
      <w:r w:rsidR="00B84EC9">
        <w:t>delivered. There</w:t>
      </w:r>
      <w:r w:rsidR="006D4538">
        <w:t xml:space="preserve"> is a significant correlation between financial stability and</w:t>
      </w:r>
      <w:r w:rsidR="007068C7">
        <w:t xml:space="preserve"> patient</w:t>
      </w:r>
      <w:r w:rsidR="00B84EC9">
        <w:t xml:space="preserve"> </w:t>
      </w:r>
      <w:r w:rsidR="007068C7">
        <w:t>satisfaction</w:t>
      </w:r>
      <w:r w:rsidR="00F462C6">
        <w:t xml:space="preserve"> (</w:t>
      </w:r>
      <w:r w:rsidR="00F462C6" w:rsidRPr="00E947F3">
        <w:t>Sadeghi</w:t>
      </w:r>
      <w:r w:rsidR="00F462C6">
        <w:t xml:space="preserve"> et al., </w:t>
      </w:r>
      <w:r w:rsidR="00F462C6" w:rsidRPr="00E947F3">
        <w:t>2013).</w:t>
      </w:r>
      <w:r w:rsidR="00B84EC9">
        <w:t xml:space="preserve"> </w:t>
      </w:r>
      <w:r w:rsidR="007068C7">
        <w:t xml:space="preserve">The health care administrator can increase </w:t>
      </w:r>
      <w:r w:rsidR="006B6038">
        <w:t>customer satisfaction</w:t>
      </w:r>
      <w:r w:rsidR="007068C7">
        <w:t xml:space="preserve"> by</w:t>
      </w:r>
      <w:r w:rsidR="006A2419">
        <w:t xml:space="preserve"> availing quality supplies,</w:t>
      </w:r>
      <w:r w:rsidR="009F4CF3">
        <w:t xml:space="preserve"> staff, food</w:t>
      </w:r>
      <w:r w:rsidR="006A2419">
        <w:t xml:space="preserve">, and </w:t>
      </w:r>
      <w:r w:rsidR="009F4CF3">
        <w:t>equipment. With</w:t>
      </w:r>
      <w:r w:rsidR="00B84EC9">
        <w:t xml:space="preserve"> excellent facilities in </w:t>
      </w:r>
      <w:r w:rsidR="006B6038">
        <w:t>place, healthcare</w:t>
      </w:r>
      <w:r w:rsidR="00B84EC9">
        <w:t xml:space="preserve"> professionals can work effectively in discharging their duties.</w:t>
      </w:r>
      <w:r w:rsidR="005828EC">
        <w:t xml:space="preserve"> </w:t>
      </w:r>
      <w:r w:rsidR="00B7630C">
        <w:t>Besides, health administrators can consider approaches in which they can increase the financial</w:t>
      </w:r>
      <w:r w:rsidR="007722B0">
        <w:t xml:space="preserve"> well-being of the employee to minimize the interference.</w:t>
      </w:r>
      <w:r w:rsidR="005828EC">
        <w:t xml:space="preserve"> </w:t>
      </w:r>
      <w:r w:rsidR="007722B0">
        <w:t xml:space="preserve">Research shows that employees who are well </w:t>
      </w:r>
      <w:r w:rsidR="005828EC">
        <w:t>rewarded</w:t>
      </w:r>
      <w:r w:rsidR="008D5B65">
        <w:t xml:space="preserve"> have high morale can contribute </w:t>
      </w:r>
      <w:r w:rsidR="005828EC">
        <w:t>significantly</w:t>
      </w:r>
      <w:r w:rsidR="008D5B65">
        <w:t xml:space="preserve"> to improving the welfare of the </w:t>
      </w:r>
      <w:r w:rsidR="005828EC">
        <w:t>patients. Adopting</w:t>
      </w:r>
      <w:r w:rsidR="008D5B65">
        <w:t xml:space="preserve"> such an approach will not only benefit the patients and the employee but also enhance the reputation of the health organization. </w:t>
      </w:r>
    </w:p>
    <w:p w14:paraId="60741D0A" w14:textId="2143C29A" w:rsidR="00EE5B3D" w:rsidRDefault="008D4BB2" w:rsidP="00811040">
      <w:pPr>
        <w:ind w:firstLine="720"/>
      </w:pPr>
      <w:r>
        <w:lastRenderedPageBreak/>
        <w:t>Christian health administrators can also strake a balance between customer satisfaction and financial</w:t>
      </w:r>
      <w:r w:rsidR="00617109">
        <w:t xml:space="preserve"> well-</w:t>
      </w:r>
      <w:r>
        <w:t>being</w:t>
      </w:r>
      <w:r w:rsidR="00617109">
        <w:t xml:space="preserve"> by promoting financial </w:t>
      </w:r>
      <w:r>
        <w:t>education. Research</w:t>
      </w:r>
      <w:r w:rsidR="00617109">
        <w:t xml:space="preserve"> shows that financial education is a factor that can improve the financial</w:t>
      </w:r>
      <w:r w:rsidR="002533E5">
        <w:t xml:space="preserve"> efficacy in an </w:t>
      </w:r>
      <w:r>
        <w:t>organization</w:t>
      </w:r>
      <w:r w:rsidR="00F462C6">
        <w:t xml:space="preserve"> (</w:t>
      </w:r>
      <w:r w:rsidR="00F462C6" w:rsidRPr="00E947F3">
        <w:t>Sadeghi</w:t>
      </w:r>
      <w:r w:rsidR="00F462C6">
        <w:t xml:space="preserve"> et al., </w:t>
      </w:r>
      <w:r w:rsidR="00F462C6" w:rsidRPr="00E947F3">
        <w:t>2013).</w:t>
      </w:r>
      <w:r>
        <w:t xml:space="preserve"> Financial</w:t>
      </w:r>
      <w:r w:rsidR="002533E5">
        <w:t xml:space="preserve"> literacy within an organization has been found to </w:t>
      </w:r>
      <w:r>
        <w:t>relieve</w:t>
      </w:r>
      <w:r w:rsidR="002533E5">
        <w:t xml:space="preserve"> employee stress</w:t>
      </w:r>
      <w:r w:rsidR="00F9020A">
        <w:t xml:space="preserve"> and the</w:t>
      </w:r>
      <w:r w:rsidR="00C5454D">
        <w:t>re</w:t>
      </w:r>
      <w:r w:rsidR="00F9020A">
        <w:t>fore increasing efficiency. The ability of the health care department to utilize their departmental allocation transparent</w:t>
      </w:r>
      <w:r w:rsidR="00412FF6">
        <w:t xml:space="preserve">ly and effectively can improve service </w:t>
      </w:r>
      <w:r w:rsidR="00C5454D">
        <w:t>delivery. It</w:t>
      </w:r>
      <w:r w:rsidR="00412FF6">
        <w:t xml:space="preserve"> is possible because the right financial resource is used to purchase the required medical equipment</w:t>
      </w:r>
      <w:r w:rsidR="00FA6AA9">
        <w:t>.</w:t>
      </w:r>
      <w:r w:rsidR="00C5454D">
        <w:t xml:space="preserve"> </w:t>
      </w:r>
      <w:r w:rsidR="00FA6AA9">
        <w:t>Providing employees with an enjoyable and stress-free working environmental con improve their output in service delivery.</w:t>
      </w:r>
    </w:p>
    <w:p w14:paraId="5D3AD0EF" w14:textId="29DDF9C9" w:rsidR="003A0DB4" w:rsidRDefault="008D4BB2" w:rsidP="00811040">
      <w:pPr>
        <w:ind w:firstLine="720"/>
      </w:pPr>
      <w:r>
        <w:t>Differentiating</w:t>
      </w:r>
      <w:r w:rsidR="005C0E81">
        <w:t xml:space="preserve"> service levels and linking them to their corresponding customers' </w:t>
      </w:r>
      <w:r w:rsidR="00A60575">
        <w:t>need</w:t>
      </w:r>
      <w:r w:rsidR="005C0E81">
        <w:t>s can be an effective way of</w:t>
      </w:r>
      <w:r w:rsidR="00E464E7">
        <w:t xml:space="preserve"> striking a balance between customer satisfaction and financial efficacy.</w:t>
      </w:r>
      <w:r w:rsidR="00A60575">
        <w:t xml:space="preserve"> </w:t>
      </w:r>
      <w:r w:rsidR="00E464E7">
        <w:t>An administrator</w:t>
      </w:r>
      <w:r w:rsidR="00A60575">
        <w:t xml:space="preserve"> can achieve this by organizing health care into smaller and manageable </w:t>
      </w:r>
      <w:r w:rsidR="0024793F">
        <w:t>departments</w:t>
      </w:r>
      <w:r w:rsidR="00B4553E">
        <w:t xml:space="preserve"> </w:t>
      </w:r>
      <w:r w:rsidR="00F462C6">
        <w:t>(</w:t>
      </w:r>
      <w:r w:rsidR="00F462C6" w:rsidRPr="00E947F3">
        <w:t>Sadeghi</w:t>
      </w:r>
      <w:r w:rsidR="00F462C6">
        <w:t xml:space="preserve"> et al., </w:t>
      </w:r>
      <w:r w:rsidR="00F462C6" w:rsidRPr="00E947F3">
        <w:t>2013)</w:t>
      </w:r>
      <w:r w:rsidR="0024793F">
        <w:t>. It</w:t>
      </w:r>
      <w:r w:rsidR="002C0824">
        <w:t xml:space="preserve"> is easier to manage the operation of each </w:t>
      </w:r>
      <w:r w:rsidR="0024793F">
        <w:t>department</w:t>
      </w:r>
      <w:r w:rsidR="002C0824">
        <w:t xml:space="preserve"> by appointing competent and reliable </w:t>
      </w:r>
      <w:r w:rsidR="0024793F">
        <w:t>personnel</w:t>
      </w:r>
      <w:r w:rsidR="00D619B2">
        <w:t xml:space="preserve"> to head those </w:t>
      </w:r>
      <w:r w:rsidR="0024793F">
        <w:t>departments. While</w:t>
      </w:r>
      <w:r w:rsidR="00D619B2">
        <w:t xml:space="preserve"> customers are essential in healthcare </w:t>
      </w:r>
      <w:r w:rsidR="0024793F">
        <w:t>delivery, getting</w:t>
      </w:r>
      <w:r w:rsidR="00D619B2">
        <w:t xml:space="preserve"> the right team to work with is an additional advantage in dri</w:t>
      </w:r>
      <w:r w:rsidR="0024793F">
        <w:t>ving efficiency and effectiveness in care delivery.</w:t>
      </w:r>
    </w:p>
    <w:p w14:paraId="04D43097" w14:textId="1C4151F1" w:rsidR="00CB5B41" w:rsidRPr="00C641D0" w:rsidRDefault="008D4BB2" w:rsidP="00811040">
      <w:pPr>
        <w:ind w:firstLine="720"/>
      </w:pPr>
      <w:r>
        <w:t xml:space="preserve">In </w:t>
      </w:r>
      <w:r w:rsidR="0052085E">
        <w:t>summary, health</w:t>
      </w:r>
      <w:r>
        <w:t xml:space="preserve"> administrators play an essential role in enhancing care delivery in health </w:t>
      </w:r>
      <w:r w:rsidR="0052085E">
        <w:t>organizations. Incorporating</w:t>
      </w:r>
      <w:r w:rsidR="002A73BD">
        <w:t xml:space="preserve"> Christian values such as </w:t>
      </w:r>
      <w:r w:rsidR="0052085E">
        <w:t>tr</w:t>
      </w:r>
      <w:bookmarkStart w:id="0" w:name="_GoBack"/>
      <w:bookmarkEnd w:id="0"/>
      <w:r w:rsidR="0052085E">
        <w:t>ansparency, honesty</w:t>
      </w:r>
      <w:r w:rsidR="002A73BD">
        <w:t xml:space="preserve">, and integrity is instrumental in creating a balance between </w:t>
      </w:r>
      <w:r w:rsidR="0044360A">
        <w:t>meeting the customer's needs and upholding the financial efficacy of the organization.</w:t>
      </w:r>
      <w:r w:rsidR="0052085E">
        <w:t xml:space="preserve"> </w:t>
      </w:r>
      <w:r w:rsidR="0044360A">
        <w:t>It can</w:t>
      </w:r>
      <w:r w:rsidR="0052085E">
        <w:t xml:space="preserve">, </w:t>
      </w:r>
      <w:r w:rsidR="0044360A">
        <w:t>the</w:t>
      </w:r>
      <w:r w:rsidR="0052085E">
        <w:t>re</w:t>
      </w:r>
      <w:r w:rsidR="0044360A">
        <w:t xml:space="preserve">fore, be argued that financial efficacy and </w:t>
      </w:r>
      <w:r w:rsidR="00424B36">
        <w:t>customer’s</w:t>
      </w:r>
      <w:r w:rsidR="0044360A">
        <w:t xml:space="preserve"> </w:t>
      </w:r>
      <w:r w:rsidR="0052085E">
        <w:t>satisfaction are two interconnected aspects in enhancing care delivery in health organizations</w:t>
      </w:r>
      <w:r w:rsidR="00424B36">
        <w:t>.</w:t>
      </w:r>
    </w:p>
    <w:p w14:paraId="70E03328" w14:textId="77777777" w:rsidR="005B4E8A" w:rsidRDefault="005B4E8A" w:rsidP="00811040"/>
    <w:p w14:paraId="5B58D005" w14:textId="5B47E9C6" w:rsidR="00CB5B41" w:rsidRDefault="008D4BB2" w:rsidP="00811040">
      <w:pPr>
        <w:jc w:val="center"/>
      </w:pPr>
      <w:r w:rsidRPr="00C641D0">
        <w:lastRenderedPageBreak/>
        <w:t>References</w:t>
      </w:r>
    </w:p>
    <w:p w14:paraId="3046190D" w14:textId="7BEF9255" w:rsidR="00341F67" w:rsidRPr="00C641D0" w:rsidRDefault="008D4BB2" w:rsidP="00811040">
      <w:pPr>
        <w:ind w:left="720" w:hanging="720"/>
      </w:pPr>
      <w:r w:rsidRPr="00E947F3">
        <w:t>Sadeghi, S., Barzi, A., Mikhail, O., &amp; Shabot, M. (2013). Integrating quality and strategy in health care organizations. Burlington, MA: Jones and Bartlett Learning. ISBN: 9780763795405</w:t>
      </w:r>
    </w:p>
    <w:p w14:paraId="6ECCFB8E" w14:textId="77777777" w:rsidR="004D6A5D" w:rsidRPr="00C641D0" w:rsidRDefault="004D6A5D" w:rsidP="00811040">
      <w:pPr>
        <w:ind w:left="720" w:hanging="720"/>
      </w:pPr>
    </w:p>
    <w:p w14:paraId="48DB58F7" w14:textId="77777777" w:rsidR="004D6A5D" w:rsidRPr="00C641D0" w:rsidRDefault="004D6A5D" w:rsidP="00811040"/>
    <w:sectPr w:rsidR="004D6A5D" w:rsidRPr="00C641D0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F0905F" w14:textId="77777777" w:rsidR="00DB4A44" w:rsidRDefault="00DB4A44">
      <w:pPr>
        <w:spacing w:line="240" w:lineRule="auto"/>
      </w:pPr>
      <w:r>
        <w:separator/>
      </w:r>
    </w:p>
  </w:endnote>
  <w:endnote w:type="continuationSeparator" w:id="0">
    <w:p w14:paraId="3747C2DA" w14:textId="77777777" w:rsidR="00DB4A44" w:rsidRDefault="00DB4A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FDA8D5" w14:textId="77777777" w:rsidR="00DB4A44" w:rsidRDefault="00DB4A44">
      <w:pPr>
        <w:spacing w:line="240" w:lineRule="auto"/>
      </w:pPr>
      <w:r>
        <w:separator/>
      </w:r>
    </w:p>
  </w:footnote>
  <w:footnote w:type="continuationSeparator" w:id="0">
    <w:p w14:paraId="0CB338E8" w14:textId="77777777" w:rsidR="00DB4A44" w:rsidRDefault="00DB4A4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602DB8" w14:textId="3BEC5060" w:rsidR="00CB5B41" w:rsidRDefault="008D4BB2" w:rsidP="00CB5B41">
    <w:pPr>
      <w:pStyle w:val="Header"/>
    </w:pPr>
    <w:r>
      <w:t>BALANCING FINANCIAL EFFICIENCY AND CUSTOMER SATISFACTION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4C4656">
      <w:rPr>
        <w:noProof/>
      </w:rPr>
      <w:t>3</w:t>
    </w:r>
    <w:r>
      <w:rPr>
        <w:noProof/>
      </w:rPr>
      <w:fldChar w:fldCharType="end"/>
    </w:r>
  </w:p>
  <w:p w14:paraId="74C6C947" w14:textId="77777777" w:rsidR="004D6A5D" w:rsidRDefault="004D6A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CD12D" w14:textId="128B0B76" w:rsidR="00CB5B41" w:rsidRDefault="008D4BB2" w:rsidP="00CB5B41">
    <w:pPr>
      <w:pStyle w:val="Header"/>
    </w:pPr>
    <w:r>
      <w:t xml:space="preserve">Running head: </w:t>
    </w:r>
    <w:r w:rsidR="00034EF1">
      <w:t>BALANCING FINANCIAL EFFICIENCY AND CUSTOMER</w:t>
    </w:r>
    <w:r w:rsidR="00811040">
      <w:t xml:space="preserve"> </w:t>
    </w:r>
    <w:r w:rsidR="00034EF1">
      <w:t>SATISFACTION</w:t>
    </w:r>
    <w:r>
      <w:tab/>
    </w:r>
    <w:r w:rsidR="00811040">
      <w:tab/>
    </w:r>
    <w:r>
      <w:fldChar w:fldCharType="begin"/>
    </w:r>
    <w:r>
      <w:instrText xml:space="preserve"> PAGE   \* MERGEFORMAT </w:instrText>
    </w:r>
    <w:r>
      <w:fldChar w:fldCharType="separate"/>
    </w:r>
    <w:r w:rsidR="00424B36">
      <w:rPr>
        <w:noProof/>
      </w:rPr>
      <w:t>1</w:t>
    </w:r>
    <w:r>
      <w:rPr>
        <w:noProof/>
      </w:rPr>
      <w:fldChar w:fldCharType="end"/>
    </w:r>
  </w:p>
  <w:p w14:paraId="2A11997E" w14:textId="77777777" w:rsidR="00CB5B41" w:rsidRDefault="00CB5B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EF1"/>
    <w:rsid w:val="00034EF1"/>
    <w:rsid w:val="00053EF5"/>
    <w:rsid w:val="000E1322"/>
    <w:rsid w:val="00147F2D"/>
    <w:rsid w:val="001C3AF4"/>
    <w:rsid w:val="001C3B78"/>
    <w:rsid w:val="00207C70"/>
    <w:rsid w:val="0024793F"/>
    <w:rsid w:val="002533E5"/>
    <w:rsid w:val="00256793"/>
    <w:rsid w:val="002713F1"/>
    <w:rsid w:val="002A73BD"/>
    <w:rsid w:val="002C0824"/>
    <w:rsid w:val="002C186C"/>
    <w:rsid w:val="00341F67"/>
    <w:rsid w:val="0036239B"/>
    <w:rsid w:val="003A0DB4"/>
    <w:rsid w:val="00412FF6"/>
    <w:rsid w:val="00424B36"/>
    <w:rsid w:val="00435C17"/>
    <w:rsid w:val="0044360A"/>
    <w:rsid w:val="004839C7"/>
    <w:rsid w:val="00496FE1"/>
    <w:rsid w:val="004C1B97"/>
    <w:rsid w:val="004C4656"/>
    <w:rsid w:val="004D6A5D"/>
    <w:rsid w:val="0052085E"/>
    <w:rsid w:val="00542E83"/>
    <w:rsid w:val="005630A3"/>
    <w:rsid w:val="005828EC"/>
    <w:rsid w:val="005B4E8A"/>
    <w:rsid w:val="005C0E81"/>
    <w:rsid w:val="00617109"/>
    <w:rsid w:val="00680EEB"/>
    <w:rsid w:val="006A125C"/>
    <w:rsid w:val="006A2419"/>
    <w:rsid w:val="006A32B7"/>
    <w:rsid w:val="006A3710"/>
    <w:rsid w:val="006B6038"/>
    <w:rsid w:val="006D4538"/>
    <w:rsid w:val="007068C7"/>
    <w:rsid w:val="00741A08"/>
    <w:rsid w:val="007437DC"/>
    <w:rsid w:val="007722B0"/>
    <w:rsid w:val="0077394F"/>
    <w:rsid w:val="007D1B5A"/>
    <w:rsid w:val="00811040"/>
    <w:rsid w:val="008D4BB2"/>
    <w:rsid w:val="008D5B65"/>
    <w:rsid w:val="00901258"/>
    <w:rsid w:val="0096181F"/>
    <w:rsid w:val="00967250"/>
    <w:rsid w:val="009B59A4"/>
    <w:rsid w:val="009D2700"/>
    <w:rsid w:val="009F1DE3"/>
    <w:rsid w:val="009F4CF3"/>
    <w:rsid w:val="00A1635D"/>
    <w:rsid w:val="00A327DB"/>
    <w:rsid w:val="00A60575"/>
    <w:rsid w:val="00B4005B"/>
    <w:rsid w:val="00B4553E"/>
    <w:rsid w:val="00B7630C"/>
    <w:rsid w:val="00B84EC9"/>
    <w:rsid w:val="00C00033"/>
    <w:rsid w:val="00C5454D"/>
    <w:rsid w:val="00C641D0"/>
    <w:rsid w:val="00C92DD8"/>
    <w:rsid w:val="00CB5B41"/>
    <w:rsid w:val="00CD1AFC"/>
    <w:rsid w:val="00D30033"/>
    <w:rsid w:val="00D619B2"/>
    <w:rsid w:val="00D8396E"/>
    <w:rsid w:val="00DA298C"/>
    <w:rsid w:val="00DB4A44"/>
    <w:rsid w:val="00E464E7"/>
    <w:rsid w:val="00E85006"/>
    <w:rsid w:val="00E947F3"/>
    <w:rsid w:val="00EE5B3D"/>
    <w:rsid w:val="00EE7B66"/>
    <w:rsid w:val="00F0613D"/>
    <w:rsid w:val="00F462C6"/>
    <w:rsid w:val="00F640A9"/>
    <w:rsid w:val="00F9020A"/>
    <w:rsid w:val="00FA6AA9"/>
    <w:rsid w:val="00FE5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97E458"/>
  <w15:docId w15:val="{DAEC00DE-4F57-4311-958A-79D3550EF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llo\Downloads\APA-Template%20(7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1BC93935-1ECA-43CC-8E3B-3D2813BD5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 (7)</Template>
  <TotalTime>1</TotalTime>
  <Pages>4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collo</dc:creator>
  <cp:lastModifiedBy>user</cp:lastModifiedBy>
  <cp:revision>2</cp:revision>
  <dcterms:created xsi:type="dcterms:W3CDTF">2020-01-19T06:14:00Z</dcterms:created>
  <dcterms:modified xsi:type="dcterms:W3CDTF">2020-01-19T06:14:00Z</dcterms:modified>
</cp:coreProperties>
</file>